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B86" w:rsidRDefault="00223F62" w:rsidP="009502AA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391025" cy="552450"/>
            <wp:effectExtent l="0" t="0" r="9525" b="0"/>
            <wp:docPr id="1" name="Picture 1" descr="invitational header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vitational header cop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975" w:rsidRPr="006F6975" w:rsidRDefault="006F6975" w:rsidP="009502AA">
      <w:pPr>
        <w:jc w:val="center"/>
        <w:rPr>
          <w:b/>
        </w:rPr>
      </w:pPr>
      <w:r w:rsidRPr="006F6975">
        <w:rPr>
          <w:b/>
        </w:rPr>
        <w:t>2013</w:t>
      </w:r>
    </w:p>
    <w:p w:rsidR="004B0B86" w:rsidRDefault="004B0B86"/>
    <w:p w:rsidR="009502AA" w:rsidRDefault="009502AA"/>
    <w:p w:rsidR="009502AA" w:rsidRDefault="009502AA"/>
    <w:p w:rsidR="008D618C" w:rsidRDefault="008D618C">
      <w:r>
        <w:t xml:space="preserve">Dear </w:t>
      </w:r>
      <w:r w:rsidR="007548C0">
        <w:t>Underwater Hockey Players</w:t>
      </w:r>
      <w:r>
        <w:t>,</w:t>
      </w:r>
    </w:p>
    <w:p w:rsidR="008D618C" w:rsidRDefault="008D618C"/>
    <w:p w:rsidR="009502AA" w:rsidRDefault="008D618C">
      <w:r>
        <w:t xml:space="preserve">You are cordially invited to </w:t>
      </w:r>
      <w:r w:rsidR="00C2375E">
        <w:t xml:space="preserve">the </w:t>
      </w:r>
      <w:smartTag w:uri="urn:schemas-microsoft-com:office:smarttags" w:element="place">
        <w:smartTag w:uri="urn:schemas-microsoft-com:office:smarttags" w:element="City">
          <w:r w:rsidR="00C2375E" w:rsidRPr="00417D95">
            <w:rPr>
              <w:b/>
              <w:u w:val="single"/>
            </w:rPr>
            <w:t>Canberra</w:t>
          </w:r>
        </w:smartTag>
      </w:smartTag>
      <w:r w:rsidR="00C2375E" w:rsidRPr="00417D95">
        <w:rPr>
          <w:b/>
          <w:u w:val="single"/>
        </w:rPr>
        <w:t xml:space="preserve"> Invitational</w:t>
      </w:r>
      <w:r w:rsidR="009502AA" w:rsidRPr="00417D95">
        <w:rPr>
          <w:b/>
          <w:u w:val="single"/>
        </w:rPr>
        <w:t xml:space="preserve"> 2013</w:t>
      </w:r>
      <w:r w:rsidR="00C2375E">
        <w:t xml:space="preserve"> to </w:t>
      </w:r>
      <w:r>
        <w:t>join with us in celebrating “Christmas in July</w:t>
      </w:r>
      <w:r w:rsidR="00C2375E">
        <w:t>”.</w:t>
      </w:r>
      <w:r>
        <w:t xml:space="preserve"> The Canberra Invitational 2013 promises to be a fantastic</w:t>
      </w:r>
      <w:r w:rsidR="004B0B86">
        <w:t xml:space="preserve"> round robin</w:t>
      </w:r>
      <w:r>
        <w:t xml:space="preserve"> event with </w:t>
      </w:r>
      <w:r w:rsidR="00DD7C8E">
        <w:t xml:space="preserve">a </w:t>
      </w:r>
      <w:r>
        <w:t xml:space="preserve">marked </w:t>
      </w:r>
      <w:r w:rsidR="00DD7C8E">
        <w:t>playing area</w:t>
      </w:r>
      <w:r>
        <w:t>, hard walls,</w:t>
      </w:r>
      <w:r w:rsidR="00DD7C8E">
        <w:t xml:space="preserve"> fast paced games and </w:t>
      </w:r>
      <w:r w:rsidR="00D15F8B">
        <w:t>the good cheer of the nation’s capital</w:t>
      </w:r>
      <w:r w:rsidR="009502AA">
        <w:t>..</w:t>
      </w:r>
      <w:r w:rsidR="00D15F8B">
        <w:t>.</w:t>
      </w:r>
      <w:r w:rsidR="009502AA">
        <w:t xml:space="preserve"> and of course an after party!</w:t>
      </w:r>
    </w:p>
    <w:p w:rsidR="009502AA" w:rsidRDefault="009502AA"/>
    <w:p w:rsidR="008D618C" w:rsidRDefault="00FB3FEB">
      <w:r>
        <w:t>With the ski-fields only a short drive away and plenty o</w:t>
      </w:r>
      <w:r w:rsidR="00417D95">
        <w:t xml:space="preserve">f fantastic public institutions, exhibitions, sports </w:t>
      </w:r>
      <w:r>
        <w:t xml:space="preserve">and dining opportunities around </w:t>
      </w:r>
      <w:smartTag w:uri="urn:schemas-microsoft-com:office:smarttags" w:element="City">
        <w:smartTag w:uri="urn:schemas-microsoft-com:office:smarttags" w:element="place">
          <w:r>
            <w:t>Canberra</w:t>
          </w:r>
        </w:smartTag>
      </w:smartTag>
      <w:r>
        <w:t xml:space="preserve"> </w:t>
      </w:r>
      <w:r w:rsidR="00AB197B">
        <w:t>you could</w:t>
      </w:r>
      <w:r w:rsidR="00417D95">
        <w:t xml:space="preserve"> make </w:t>
      </w:r>
      <w:r>
        <w:t xml:space="preserve">a great long </w:t>
      </w:r>
      <w:r w:rsidR="00417D95">
        <w:t xml:space="preserve">weekend </w:t>
      </w:r>
      <w:r w:rsidR="00310854">
        <w:t>based</w:t>
      </w:r>
      <w:r w:rsidR="00417D95">
        <w:t xml:space="preserve"> around an afternoon of Underwater Hockey</w:t>
      </w:r>
      <w:r>
        <w:t>!</w:t>
      </w:r>
    </w:p>
    <w:p w:rsidR="00D15F8B" w:rsidRDefault="00D15F8B"/>
    <w:p w:rsidR="00D15F8B" w:rsidRDefault="00D15F8B">
      <w:r>
        <w:t>The competition will be a round robin format and operate under the “</w:t>
      </w:r>
      <w:r w:rsidR="00FB3FEB">
        <w:t xml:space="preserve">B-Section </w:t>
      </w:r>
      <w:r>
        <w:t>rules”</w:t>
      </w:r>
      <w:r w:rsidR="00166CAF">
        <w:t xml:space="preserve"> for a mixed tournament</w:t>
      </w:r>
      <w:r>
        <w:t>.</w:t>
      </w:r>
      <w:r w:rsidR="00166CAF">
        <w:t xml:space="preserve"> Clubs are invited to submit mul</w:t>
      </w:r>
      <w:r w:rsidR="00ED35FF">
        <w:t>tiple teams to the competition.</w:t>
      </w:r>
    </w:p>
    <w:p w:rsidR="008D618C" w:rsidRDefault="008D618C"/>
    <w:p w:rsidR="00166CAF" w:rsidRDefault="00252DBE" w:rsidP="00166CAF">
      <w:r>
        <w:t>Your</w:t>
      </w:r>
      <w:r w:rsidR="00166CAF">
        <w:t>s in swimming till you’re blue in the face</w:t>
      </w:r>
      <w:r w:rsidR="004C33EE">
        <w:t xml:space="preserve"> and rubber-legged</w:t>
      </w:r>
      <w:r w:rsidR="00166CAF">
        <w:t>,</w:t>
      </w:r>
    </w:p>
    <w:p w:rsidR="00FC0B2C" w:rsidRDefault="00FC0B2C" w:rsidP="00166CAF"/>
    <w:p w:rsidR="00FC0B2C" w:rsidRDefault="00223F62" w:rsidP="00166CAF">
      <w:r>
        <w:rPr>
          <w:noProof/>
        </w:rPr>
        <w:drawing>
          <wp:inline distT="0" distB="0" distL="0" distR="0">
            <wp:extent cx="2524125" cy="838200"/>
            <wp:effectExtent l="0" t="0" r="9525" b="0"/>
            <wp:docPr id="2" name="Picture 2" descr="UWH signature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H signature smal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CAF" w:rsidRPr="000D78DF" w:rsidRDefault="00166CAF" w:rsidP="00166CAF">
      <w:pPr>
        <w:rPr>
          <w:i/>
        </w:rPr>
      </w:pPr>
      <w:r w:rsidRPr="000D78DF">
        <w:rPr>
          <w:i/>
        </w:rPr>
        <w:t xml:space="preserve">The </w:t>
      </w:r>
      <w:smartTag w:uri="urn:schemas-microsoft-com:office:smarttags" w:element="City">
        <w:smartTag w:uri="urn:schemas-microsoft-com:office:smarttags" w:element="place">
          <w:r w:rsidRPr="000D78DF">
            <w:rPr>
              <w:i/>
            </w:rPr>
            <w:t>Canberra</w:t>
          </w:r>
        </w:smartTag>
      </w:smartTag>
      <w:r w:rsidRPr="000D78DF">
        <w:rPr>
          <w:i/>
        </w:rPr>
        <w:t xml:space="preserve"> Underwater Hockey Club</w:t>
      </w:r>
    </w:p>
    <w:p w:rsidR="00166CAF" w:rsidRDefault="00166CAF"/>
    <w:p w:rsidR="004B0B86" w:rsidRPr="00417D95" w:rsidRDefault="004B0B86">
      <w:pPr>
        <w:rPr>
          <w:b/>
          <w:u w:val="single"/>
        </w:rPr>
      </w:pPr>
      <w:r w:rsidRPr="00417D95">
        <w:rPr>
          <w:b/>
          <w:u w:val="single"/>
        </w:rPr>
        <w:t>Details</w:t>
      </w:r>
      <w:r w:rsidR="00166CAF" w:rsidRPr="00417D95">
        <w:rPr>
          <w:b/>
          <w:u w:val="single"/>
        </w:rPr>
        <w:t>_______________________________________________________________</w:t>
      </w:r>
    </w:p>
    <w:p w:rsidR="004B0B86" w:rsidRDefault="004B0B86"/>
    <w:p w:rsidR="00417D95" w:rsidRDefault="00417D95">
      <w:r>
        <w:t xml:space="preserve">The </w:t>
      </w:r>
      <w:smartTag w:uri="urn:schemas-microsoft-com:office:smarttags" w:element="place">
        <w:smartTag w:uri="urn:schemas-microsoft-com:office:smarttags" w:element="City">
          <w:r>
            <w:t>Canberra</w:t>
          </w:r>
        </w:smartTag>
      </w:smartTag>
      <w:r>
        <w:t xml:space="preserve"> Invitational</w:t>
      </w:r>
    </w:p>
    <w:p w:rsidR="008D618C" w:rsidRDefault="00D15F8B">
      <w:r>
        <w:t>Saturday 27</w:t>
      </w:r>
      <w:r w:rsidR="008D618C" w:rsidRPr="008D618C">
        <w:rPr>
          <w:vertAlign w:val="superscript"/>
        </w:rPr>
        <w:t>th</w:t>
      </w:r>
      <w:r w:rsidR="008D618C">
        <w:t xml:space="preserve"> July 2013</w:t>
      </w:r>
    </w:p>
    <w:p w:rsidR="00417D95" w:rsidRDefault="00417D95">
      <w:r>
        <w:t>12:30pm – 6pm</w:t>
      </w:r>
    </w:p>
    <w:p w:rsidR="006A068C" w:rsidRDefault="006A068C" w:rsidP="006A068C">
      <w:r>
        <w:t>12:30pm briefing for 1pm start of play. Games finish at 6pm.</w:t>
      </w:r>
    </w:p>
    <w:p w:rsidR="00417D95" w:rsidRDefault="00417D95"/>
    <w:p w:rsidR="00166CAF" w:rsidRDefault="00166CAF">
      <w:smartTag w:uri="urn:schemas-microsoft-com:office:smarttags" w:element="place">
        <w:r>
          <w:t>Lakeside</w:t>
        </w:r>
      </w:smartTag>
      <w:r>
        <w:t xml:space="preserve"> Leisure Centre</w:t>
      </w:r>
    </w:p>
    <w:p w:rsidR="00166CAF" w:rsidRDefault="00166CAF">
      <w:r>
        <w:t xml:space="preserve">Corner </w:t>
      </w:r>
      <w:smartTag w:uri="urn:schemas-microsoft-com:office:smarttags" w:element="Street">
        <w:smartTag w:uri="urn:schemas-microsoft-com:office:smarttags" w:element="address">
          <w:r>
            <w:t>Anketell Street</w:t>
          </w:r>
        </w:smartTag>
      </w:smartTag>
      <w:r>
        <w:t xml:space="preserve"> and </w:t>
      </w:r>
      <w:proofErr w:type="spellStart"/>
      <w:smartTag w:uri="urn:schemas-microsoft-com:office:smarttags" w:element="Street">
        <w:smartTag w:uri="urn:schemas-microsoft-com:office:smarttags" w:element="address">
          <w:r>
            <w:t>Athl</w:t>
          </w:r>
          <w:r w:rsidR="00E6472E">
            <w:t>l</w:t>
          </w:r>
          <w:r>
            <w:t>on</w:t>
          </w:r>
          <w:proofErr w:type="spellEnd"/>
          <w:r>
            <w:t xml:space="preserve"> Drive</w:t>
          </w:r>
        </w:smartTag>
      </w:smartTag>
      <w:r>
        <w:br/>
        <w:t>Greenway, ACT, 2900</w:t>
      </w:r>
    </w:p>
    <w:p w:rsidR="00166CAF" w:rsidRDefault="00166CAF">
      <w:r>
        <w:t>Telephone: (02) 6293 3122</w:t>
      </w:r>
    </w:p>
    <w:p w:rsidR="00166CAF" w:rsidRDefault="00166CAF">
      <w:r>
        <w:t>www.lakesideleisure.com.au</w:t>
      </w:r>
    </w:p>
    <w:p w:rsidR="00166CAF" w:rsidRDefault="00166CAF"/>
    <w:p w:rsidR="00ED35FF" w:rsidRDefault="004B0B86">
      <w:r>
        <w:t>$30 pe</w:t>
      </w:r>
      <w:r w:rsidR="00ED35FF">
        <w:t>r player (includes pool entry).</w:t>
      </w:r>
    </w:p>
    <w:p w:rsidR="006A068C" w:rsidRDefault="0096604B">
      <w:r>
        <w:t xml:space="preserve">+ $5 </w:t>
      </w:r>
      <w:r w:rsidR="006A068C">
        <w:t>if attending the after party.</w:t>
      </w:r>
    </w:p>
    <w:p w:rsidR="00084B03" w:rsidRDefault="00084B03"/>
    <w:p w:rsidR="004B0B86" w:rsidRDefault="004F2C49">
      <w:r>
        <w:t>*</w:t>
      </w:r>
      <w:r w:rsidR="004B0B86">
        <w:t xml:space="preserve">Clubs </w:t>
      </w:r>
      <w:r w:rsidR="00D15F8B">
        <w:t>are invited to</w:t>
      </w:r>
      <w:r w:rsidR="004B0B86">
        <w:t xml:space="preserve"> submit multiple teams to the event.</w:t>
      </w:r>
    </w:p>
    <w:p w:rsidR="004B0B86" w:rsidRDefault="00084B03">
      <w:r>
        <w:t>*</w:t>
      </w:r>
      <w:r w:rsidR="004B0B86">
        <w:t xml:space="preserve">The registration and payment deadline </w:t>
      </w:r>
      <w:r w:rsidR="00ED35FF">
        <w:t>via the attached form</w:t>
      </w:r>
      <w:r w:rsidR="004B0B86">
        <w:t xml:space="preserve"> is Mon</w:t>
      </w:r>
      <w:r w:rsidR="00ED35FF">
        <w:t>day 22</w:t>
      </w:r>
      <w:r w:rsidR="00ED35FF" w:rsidRPr="00ED35FF">
        <w:rPr>
          <w:vertAlign w:val="superscript"/>
        </w:rPr>
        <w:t>nd</w:t>
      </w:r>
      <w:r w:rsidR="00ED35FF">
        <w:t xml:space="preserve"> </w:t>
      </w:r>
      <w:r w:rsidR="004B0B86">
        <w:t>July 2013.</w:t>
      </w:r>
    </w:p>
    <w:p w:rsidR="004B0B86" w:rsidRDefault="00072501" w:rsidP="00072501">
      <w:pPr>
        <w:jc w:val="center"/>
      </w:pPr>
      <w:r>
        <w:br w:type="page"/>
      </w:r>
      <w:r w:rsidR="00223F62">
        <w:rPr>
          <w:noProof/>
        </w:rPr>
        <w:lastRenderedPageBreak/>
        <w:drawing>
          <wp:inline distT="0" distB="0" distL="0" distR="0">
            <wp:extent cx="4391025" cy="552450"/>
            <wp:effectExtent l="0" t="0" r="9525" b="0"/>
            <wp:docPr id="3" name="Picture 3" descr="invitational header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vitational header cop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501" w:rsidRDefault="00072501" w:rsidP="00072501">
      <w:pPr>
        <w:jc w:val="center"/>
        <w:rPr>
          <w:b/>
        </w:rPr>
      </w:pPr>
      <w:r w:rsidRPr="00072501">
        <w:rPr>
          <w:b/>
        </w:rPr>
        <w:t>2013</w:t>
      </w:r>
    </w:p>
    <w:p w:rsidR="00072501" w:rsidRDefault="00072501" w:rsidP="00072501">
      <w:pPr>
        <w:rPr>
          <w:b/>
        </w:rPr>
      </w:pPr>
    </w:p>
    <w:p w:rsidR="002B6A60" w:rsidRDefault="002B6A60" w:rsidP="00072501">
      <w:pPr>
        <w:jc w:val="center"/>
        <w:rPr>
          <w:b/>
          <w:u w:val="single"/>
        </w:rPr>
      </w:pPr>
    </w:p>
    <w:p w:rsidR="002B6A60" w:rsidRDefault="002B6A60" w:rsidP="00072501">
      <w:pPr>
        <w:jc w:val="center"/>
        <w:rPr>
          <w:b/>
          <w:u w:val="single"/>
        </w:rPr>
      </w:pPr>
    </w:p>
    <w:p w:rsidR="00072501" w:rsidRDefault="00072501" w:rsidP="00072501">
      <w:pPr>
        <w:jc w:val="center"/>
        <w:rPr>
          <w:b/>
          <w:u w:val="single"/>
        </w:rPr>
      </w:pPr>
      <w:r w:rsidRPr="00072501">
        <w:rPr>
          <w:b/>
          <w:u w:val="single"/>
        </w:rPr>
        <w:t>Registration</w:t>
      </w:r>
      <w:r>
        <w:rPr>
          <w:b/>
          <w:u w:val="single"/>
        </w:rPr>
        <w:t xml:space="preserve"> form</w:t>
      </w:r>
    </w:p>
    <w:p w:rsidR="004378DC" w:rsidRDefault="004378DC" w:rsidP="00072501">
      <w:pPr>
        <w:jc w:val="center"/>
        <w:rPr>
          <w:b/>
        </w:rPr>
      </w:pPr>
    </w:p>
    <w:p w:rsidR="002749E6" w:rsidRPr="0096604B" w:rsidRDefault="002749E6" w:rsidP="002749E6">
      <w:pPr>
        <w:rPr>
          <w:u w:val="single"/>
        </w:rPr>
      </w:pPr>
      <w:r>
        <w:rPr>
          <w:u w:val="single"/>
        </w:rPr>
        <w:t>Competit</w:t>
      </w:r>
      <w:r w:rsidRPr="0096604B">
        <w:rPr>
          <w:u w:val="single"/>
        </w:rPr>
        <w:t>or</w:t>
      </w:r>
      <w:r>
        <w:rPr>
          <w:u w:val="single"/>
        </w:rPr>
        <w:t>’</w:t>
      </w:r>
      <w:r w:rsidRPr="0096604B">
        <w:rPr>
          <w:u w:val="single"/>
        </w:rPr>
        <w:t>s Details:</w:t>
      </w:r>
    </w:p>
    <w:p w:rsidR="002749E6" w:rsidRPr="002B6A60" w:rsidRDefault="002749E6" w:rsidP="002749E6">
      <w:pPr>
        <w:rPr>
          <w:b/>
        </w:rPr>
      </w:pPr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Name: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1645313538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E6472E" w:rsidRDefault="00E6472E" w:rsidP="002749E6">
      <w:pPr>
        <w:rPr>
          <w:b/>
        </w:rPr>
      </w:pPr>
    </w:p>
    <w:p w:rsidR="002749E6" w:rsidRDefault="00E6472E" w:rsidP="002749E6">
      <w:pPr>
        <w:rPr>
          <w:b/>
        </w:rPr>
      </w:pPr>
      <w:r>
        <w:rPr>
          <w:b/>
        </w:rPr>
        <w:t>AUF membership #:</w:t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-1683349087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E6472E" w:rsidRPr="002749E6" w:rsidRDefault="00E6472E" w:rsidP="002749E6">
      <w:pPr>
        <w:rPr>
          <w:b/>
        </w:rPr>
      </w:pPr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Email: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1175004543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Phone: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1771815873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Mobile: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-39135791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2749E6" w:rsidRPr="002749E6" w:rsidRDefault="002749E6" w:rsidP="002749E6">
      <w:pPr>
        <w:rPr>
          <w:b/>
        </w:rPr>
      </w:pPr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Team: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-2126917296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Home Club:</w:t>
      </w:r>
      <w:r w:rsidR="001D5168">
        <w:rPr>
          <w:b/>
        </w:rPr>
        <w:tab/>
      </w:r>
      <w:r w:rsidR="001D5168">
        <w:rPr>
          <w:b/>
        </w:rPr>
        <w:tab/>
      </w:r>
      <w:r w:rsidR="001D5168">
        <w:rPr>
          <w:b/>
        </w:rPr>
        <w:tab/>
      </w:r>
      <w:sdt>
        <w:sdtPr>
          <w:rPr>
            <w:b/>
          </w:rPr>
          <w:id w:val="-1577971516"/>
          <w:placeholder>
            <w:docPart w:val="DefaultPlaceholder_1082065158"/>
          </w:placeholder>
          <w:showingPlcHdr/>
          <w:text/>
        </w:sdtPr>
        <w:sdtContent>
          <w:r w:rsidR="001D5168" w:rsidRPr="000E42D1">
            <w:rPr>
              <w:rStyle w:val="PlaceholderText"/>
            </w:rPr>
            <w:t>Click here to enter text.</w:t>
          </w:r>
        </w:sdtContent>
      </w:sdt>
    </w:p>
    <w:p w:rsidR="002749E6" w:rsidRPr="002749E6" w:rsidRDefault="002749E6" w:rsidP="002749E6">
      <w:pPr>
        <w:rPr>
          <w:b/>
        </w:rPr>
      </w:pPr>
    </w:p>
    <w:p w:rsidR="002749E6" w:rsidRPr="002749E6" w:rsidRDefault="002749E6" w:rsidP="002749E6">
      <w:pPr>
        <w:rPr>
          <w:b/>
        </w:rPr>
      </w:pPr>
      <w:r w:rsidRPr="002749E6">
        <w:rPr>
          <w:b/>
        </w:rPr>
        <w:t>Are you attending the After Party?</w:t>
      </w:r>
      <w:proofErr w:type="gramStart"/>
      <w:r w:rsidRPr="002749E6">
        <w:rPr>
          <w:b/>
        </w:rPr>
        <w:t>:</w:t>
      </w:r>
      <w:proofErr w:type="gramEnd"/>
      <w:sdt>
        <w:sdtPr>
          <w:rPr>
            <w:b/>
          </w:rPr>
          <w:alias w:val="NO"/>
          <w:tag w:val="NO"/>
          <w:id w:val="1967162665"/>
          <w:placeholder>
            <w:docPart w:val="DefaultPlaceholder_1082065159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Content>
          <w:r w:rsidR="001D5168" w:rsidRPr="000E42D1">
            <w:rPr>
              <w:rStyle w:val="PlaceholderText"/>
            </w:rPr>
            <w:t>Choose an item.</w:t>
          </w:r>
        </w:sdtContent>
      </w:sdt>
    </w:p>
    <w:p w:rsidR="002749E6" w:rsidRDefault="002749E6" w:rsidP="002B6A60">
      <w:pPr>
        <w:rPr>
          <w:b/>
        </w:rPr>
      </w:pPr>
    </w:p>
    <w:p w:rsidR="002749E6" w:rsidRDefault="002749E6" w:rsidP="002B6A60">
      <w:pPr>
        <w:rPr>
          <w:b/>
        </w:rPr>
      </w:pPr>
    </w:p>
    <w:p w:rsidR="00267A51" w:rsidRPr="002749E6" w:rsidRDefault="0096604B" w:rsidP="002B6A60">
      <w:r w:rsidRPr="002749E6">
        <w:t>*</w:t>
      </w:r>
      <w:r w:rsidR="00267A51" w:rsidRPr="002749E6">
        <w:t>This form can be edited</w:t>
      </w:r>
      <w:r w:rsidR="005914AD" w:rsidRPr="002749E6">
        <w:t xml:space="preserve"> and saved</w:t>
      </w:r>
      <w:r w:rsidR="00267A51" w:rsidRPr="002749E6">
        <w:t>. There is no need to print it out.</w:t>
      </w:r>
    </w:p>
    <w:p w:rsidR="00267A51" w:rsidRPr="002749E6" w:rsidRDefault="00267A51" w:rsidP="002B6A60"/>
    <w:p w:rsidR="00267A51" w:rsidRPr="002749E6" w:rsidRDefault="0096604B" w:rsidP="002B6A60">
      <w:r w:rsidRPr="002749E6">
        <w:t>*P</w:t>
      </w:r>
      <w:r w:rsidR="00267A51" w:rsidRPr="002749E6">
        <w:t xml:space="preserve">lease return this form to: </w:t>
      </w:r>
      <w:r w:rsidR="00E6472E">
        <w:rPr>
          <w:b/>
        </w:rPr>
        <w:t>canberra_</w:t>
      </w:r>
      <w:r w:rsidR="00E6472E" w:rsidRPr="00E6472E">
        <w:rPr>
          <w:b/>
        </w:rPr>
        <w:t>invitational</w:t>
      </w:r>
      <w:r w:rsidR="00E6472E">
        <w:rPr>
          <w:b/>
        </w:rPr>
        <w:t>_</w:t>
      </w:r>
      <w:r w:rsidR="00E6472E" w:rsidRPr="00E6472E">
        <w:rPr>
          <w:b/>
        </w:rPr>
        <w:t>2013@gmail.com</w:t>
      </w:r>
    </w:p>
    <w:p w:rsidR="00267A51" w:rsidRPr="002749E6" w:rsidRDefault="0043037C" w:rsidP="002B6A60">
      <w:r w:rsidRPr="002749E6">
        <w:t xml:space="preserve">You will receive a </w:t>
      </w:r>
      <w:r w:rsidR="0068177A" w:rsidRPr="002749E6">
        <w:t xml:space="preserve">receipt </w:t>
      </w:r>
      <w:r w:rsidRPr="002749E6">
        <w:t>confirmation</w:t>
      </w:r>
      <w:r w:rsidR="0068177A" w:rsidRPr="002749E6">
        <w:t>.</w:t>
      </w:r>
    </w:p>
    <w:p w:rsidR="0043037C" w:rsidRPr="002749E6" w:rsidRDefault="0043037C" w:rsidP="002B6A60"/>
    <w:p w:rsidR="007548C0" w:rsidRDefault="0096604B" w:rsidP="002B6A60">
      <w:r w:rsidRPr="002749E6">
        <w:t>*P</w:t>
      </w:r>
      <w:r w:rsidR="002B6A60" w:rsidRPr="002749E6">
        <w:t>ayment is to be made to:</w:t>
      </w:r>
      <w:r w:rsidRPr="002749E6">
        <w:t xml:space="preserve"> </w:t>
      </w:r>
    </w:p>
    <w:p w:rsidR="002B6A60" w:rsidRPr="007548C0" w:rsidRDefault="007548C0" w:rsidP="002B6A60">
      <w:pPr>
        <w:rPr>
          <w:b/>
        </w:rPr>
      </w:pPr>
      <w:r w:rsidRPr="007548C0">
        <w:rPr>
          <w:b/>
        </w:rPr>
        <w:t>Australian Underwater Federation ACT Branch</w:t>
      </w:r>
    </w:p>
    <w:p w:rsidR="007548C0" w:rsidRPr="007548C0" w:rsidRDefault="007548C0" w:rsidP="002B6A60">
      <w:pPr>
        <w:rPr>
          <w:b/>
        </w:rPr>
      </w:pPr>
      <w:r w:rsidRPr="007548C0">
        <w:rPr>
          <w:b/>
        </w:rPr>
        <w:t>BSB: 082 902</w:t>
      </w:r>
    </w:p>
    <w:p w:rsidR="007548C0" w:rsidRDefault="007548C0" w:rsidP="002B6A60">
      <w:pPr>
        <w:rPr>
          <w:b/>
        </w:rPr>
      </w:pPr>
      <w:r w:rsidRPr="007548C0">
        <w:rPr>
          <w:b/>
        </w:rPr>
        <w:t>ACC: 515008458</w:t>
      </w:r>
    </w:p>
    <w:p w:rsidR="0020349A" w:rsidRDefault="0020349A" w:rsidP="0020349A">
      <w:pPr>
        <w:numPr>
          <w:ilvl w:val="0"/>
          <w:numId w:val="1"/>
        </w:numPr>
        <w:rPr>
          <w:b/>
        </w:rPr>
      </w:pPr>
      <w:r>
        <w:rPr>
          <w:b/>
        </w:rPr>
        <w:t>AUD$30 for the tournament</w:t>
      </w:r>
    </w:p>
    <w:p w:rsidR="0020349A" w:rsidRPr="007548C0" w:rsidRDefault="000B7652" w:rsidP="0020349A">
      <w:pPr>
        <w:numPr>
          <w:ilvl w:val="0"/>
          <w:numId w:val="1"/>
        </w:numPr>
        <w:rPr>
          <w:b/>
        </w:rPr>
      </w:pPr>
      <w:r>
        <w:rPr>
          <w:b/>
        </w:rPr>
        <w:t>AUD</w:t>
      </w:r>
      <w:r w:rsidR="0020349A">
        <w:rPr>
          <w:b/>
        </w:rPr>
        <w:t>$5 for the after party</w:t>
      </w:r>
    </w:p>
    <w:p w:rsidR="002B6A60" w:rsidRPr="002749E6" w:rsidRDefault="002B6A60" w:rsidP="002B6A60">
      <w:pPr>
        <w:rPr>
          <w:i/>
        </w:rPr>
      </w:pPr>
      <w:r w:rsidRPr="002749E6">
        <w:rPr>
          <w:i/>
        </w:rPr>
        <w:t xml:space="preserve">Please use your name as the payment </w:t>
      </w:r>
      <w:r w:rsidR="004F2C49" w:rsidRPr="002749E6">
        <w:rPr>
          <w:i/>
        </w:rPr>
        <w:t>reference on the transfer</w:t>
      </w:r>
    </w:p>
    <w:p w:rsidR="00416AAE" w:rsidRPr="002749E6" w:rsidRDefault="00416AAE" w:rsidP="002B6A60"/>
    <w:p w:rsidR="002B6A60" w:rsidRPr="002749E6" w:rsidRDefault="002B6A60" w:rsidP="002B6A60">
      <w:r w:rsidRPr="002749E6">
        <w:t>*All participants must be current AUF financial members before the start of play.</w:t>
      </w:r>
    </w:p>
    <w:p w:rsidR="00D962AD" w:rsidRPr="002749E6" w:rsidRDefault="00D962AD" w:rsidP="002B6A60"/>
    <w:p w:rsidR="00D962AD" w:rsidRPr="002749E6" w:rsidRDefault="00D962AD" w:rsidP="002B6A60">
      <w:r w:rsidRPr="002749E6">
        <w:t>*Submission and payment deadline is Monday 22</w:t>
      </w:r>
      <w:r w:rsidRPr="002749E6">
        <w:rPr>
          <w:vertAlign w:val="superscript"/>
        </w:rPr>
        <w:t>nd</w:t>
      </w:r>
      <w:r w:rsidRPr="002749E6">
        <w:t xml:space="preserve"> July 2013</w:t>
      </w:r>
    </w:p>
    <w:p w:rsidR="002B6A60" w:rsidRPr="002749E6" w:rsidRDefault="002B6A60" w:rsidP="002B6A60"/>
    <w:p w:rsidR="00267A51" w:rsidRDefault="00267A51" w:rsidP="002B6A60">
      <w:pPr>
        <w:rPr>
          <w:b/>
        </w:rPr>
      </w:pPr>
    </w:p>
    <w:p w:rsidR="00267A51" w:rsidRDefault="00267A51" w:rsidP="00072501">
      <w:pPr>
        <w:rPr>
          <w:b/>
          <w:u w:val="single"/>
        </w:rPr>
      </w:pPr>
    </w:p>
    <w:p w:rsidR="00267A51" w:rsidRDefault="00267A51" w:rsidP="00072501">
      <w:pPr>
        <w:rPr>
          <w:b/>
          <w:u w:val="single"/>
        </w:rPr>
      </w:pPr>
    </w:p>
    <w:p w:rsidR="002B6A60" w:rsidRDefault="00267A51" w:rsidP="00072501">
      <w:pPr>
        <w:rPr>
          <w:b/>
          <w:u w:val="single"/>
        </w:rPr>
      </w:pPr>
      <w:r w:rsidRPr="00267A51">
        <w:rPr>
          <w:b/>
          <w:u w:val="single"/>
        </w:rPr>
        <w:t>Administrative Use Only</w:t>
      </w:r>
      <w:r>
        <w:rPr>
          <w:b/>
          <w:u w:val="single"/>
        </w:rPr>
        <w:t>_______________________________________________</w:t>
      </w:r>
    </w:p>
    <w:p w:rsidR="00267A51" w:rsidRDefault="00267A51" w:rsidP="00072501">
      <w:pPr>
        <w:rPr>
          <w:b/>
          <w:u w:val="single"/>
        </w:rPr>
      </w:pPr>
    </w:p>
    <w:p w:rsidR="00267A51" w:rsidRDefault="00267A51" w:rsidP="00072501">
      <w:r>
        <w:t xml:space="preserve">Competition </w:t>
      </w:r>
      <w:r w:rsidRPr="00267A51">
        <w:t>Payment received</w:t>
      </w:r>
      <w:r>
        <w:t>:</w:t>
      </w:r>
      <w:r>
        <w:tab/>
        <w:t>y []</w:t>
      </w:r>
    </w:p>
    <w:p w:rsidR="00267A51" w:rsidRDefault="00267A51" w:rsidP="00072501"/>
    <w:p w:rsidR="00267A51" w:rsidRPr="00267A51" w:rsidRDefault="002B5B6D" w:rsidP="00072501">
      <w:r>
        <w:t>After</w:t>
      </w:r>
      <w:r w:rsidR="00267A51">
        <w:t xml:space="preserve"> Party</w:t>
      </w:r>
      <w:r>
        <w:t xml:space="preserve"> received:</w:t>
      </w:r>
      <w:r w:rsidR="00267A51">
        <w:tab/>
      </w:r>
      <w:r w:rsidR="00267A51">
        <w:tab/>
      </w:r>
      <w:r w:rsidR="00267A51">
        <w:tab/>
        <w:t>y []</w:t>
      </w:r>
    </w:p>
    <w:sectPr w:rsidR="00267A51" w:rsidRPr="00267A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E2428"/>
    <w:multiLevelType w:val="hybridMultilevel"/>
    <w:tmpl w:val="506CB606"/>
    <w:lvl w:ilvl="0" w:tplc="F90862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168"/>
    <w:rsid w:val="00040EC0"/>
    <w:rsid w:val="0005761B"/>
    <w:rsid w:val="00072501"/>
    <w:rsid w:val="00084B03"/>
    <w:rsid w:val="000B7652"/>
    <w:rsid w:val="000D78DF"/>
    <w:rsid w:val="0012094F"/>
    <w:rsid w:val="00166CAF"/>
    <w:rsid w:val="001D5168"/>
    <w:rsid w:val="001E31F8"/>
    <w:rsid w:val="0020349A"/>
    <w:rsid w:val="0022131D"/>
    <w:rsid w:val="00223F62"/>
    <w:rsid w:val="00252DBE"/>
    <w:rsid w:val="00267A51"/>
    <w:rsid w:val="002749E6"/>
    <w:rsid w:val="002B5B6D"/>
    <w:rsid w:val="002B6A60"/>
    <w:rsid w:val="00310854"/>
    <w:rsid w:val="00416AAE"/>
    <w:rsid w:val="00417D95"/>
    <w:rsid w:val="0043037C"/>
    <w:rsid w:val="004378DC"/>
    <w:rsid w:val="004B0B86"/>
    <w:rsid w:val="004C33EE"/>
    <w:rsid w:val="004F2C49"/>
    <w:rsid w:val="005914AD"/>
    <w:rsid w:val="005D1A5C"/>
    <w:rsid w:val="005F79EC"/>
    <w:rsid w:val="0068177A"/>
    <w:rsid w:val="006A068C"/>
    <w:rsid w:val="006F6975"/>
    <w:rsid w:val="007548C0"/>
    <w:rsid w:val="00773BF3"/>
    <w:rsid w:val="00774516"/>
    <w:rsid w:val="008D618C"/>
    <w:rsid w:val="009502AA"/>
    <w:rsid w:val="0096604B"/>
    <w:rsid w:val="00983185"/>
    <w:rsid w:val="00AB197B"/>
    <w:rsid w:val="00C2375E"/>
    <w:rsid w:val="00D15F8B"/>
    <w:rsid w:val="00D93D8F"/>
    <w:rsid w:val="00D962AD"/>
    <w:rsid w:val="00DD7C8E"/>
    <w:rsid w:val="00E6472E"/>
    <w:rsid w:val="00ED35FF"/>
    <w:rsid w:val="00F8335B"/>
    <w:rsid w:val="00FB3FEB"/>
    <w:rsid w:val="00FC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52D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2D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D516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52D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2DB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D51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EBCBE-C2EE-4C4A-975F-FB6D38650196}"/>
      </w:docPartPr>
      <w:docPartBody>
        <w:p w:rsidR="00000000" w:rsidRDefault="001327EE">
          <w:r w:rsidRPr="000E42D1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0D998-9F28-471F-8677-7FACA3D39E93}"/>
      </w:docPartPr>
      <w:docPartBody>
        <w:p w:rsidR="00000000" w:rsidRDefault="001327EE">
          <w:r w:rsidRPr="000E42D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7EE"/>
    <w:rsid w:val="0013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27EE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27E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Canberra_invitational_template</Template>
  <TotalTime>21</TotalTime>
  <Pages>2</Pages>
  <Words>371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Members of the Armidale Underwater Hockey Club,</vt:lpstr>
    </vt:vector>
  </TitlesOfParts>
  <Company>NGA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Members of the Armidale Underwater Hockey Club,</dc:title>
  <dc:creator>David Hempenstall</dc:creator>
  <cp:lastModifiedBy>David Hempenstall</cp:lastModifiedBy>
  <cp:revision>1</cp:revision>
  <dcterms:created xsi:type="dcterms:W3CDTF">2013-06-12T06:15:00Z</dcterms:created>
  <dcterms:modified xsi:type="dcterms:W3CDTF">2013-06-12T06:36:00Z</dcterms:modified>
</cp:coreProperties>
</file>